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FB1FA9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0FA84E9" w14:textId="77777777" w:rsidR="00F90453" w:rsidRDefault="009D146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30C12EA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C9DBD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01AE" w14:textId="77777777" w:rsidR="00222867" w:rsidRPr="00D635C4" w:rsidRDefault="00E214E8" w:rsidP="00E214E8"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396A2BB8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2695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61A" w14:textId="77777777" w:rsidR="00222867" w:rsidRPr="00D635C4" w:rsidRDefault="009D1466" w:rsidP="00DE68A0">
            <w:pPr>
              <w:bidi w:val="0"/>
            </w:pPr>
          </w:p>
        </w:tc>
      </w:tr>
      <w:tr w:rsidR="007548B0" w14:paraId="5B406B2F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1BF52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7D12D" w14:textId="77777777" w:rsidR="00222867" w:rsidRDefault="009D1466" w:rsidP="00DE68A0"/>
        </w:tc>
      </w:tr>
    </w:tbl>
    <w:p w14:paraId="515CE0FC" w14:textId="77777777" w:rsidR="00332AFB" w:rsidRDefault="009D1466" w:rsidP="00222867">
      <w:pPr>
        <w:rPr>
          <w:rtl/>
        </w:rPr>
      </w:pPr>
    </w:p>
    <w:p w14:paraId="733012F6" w14:textId="77777777" w:rsidR="00222867" w:rsidRDefault="009D1466" w:rsidP="00222867">
      <w:pPr>
        <w:rPr>
          <w:rtl/>
        </w:rPr>
      </w:pPr>
    </w:p>
    <w:p w14:paraId="16546B65" w14:textId="77777777" w:rsidR="00222867" w:rsidRDefault="009D1466" w:rsidP="00222867">
      <w:pPr>
        <w:rPr>
          <w:rtl/>
        </w:rPr>
      </w:pPr>
    </w:p>
    <w:p w14:paraId="3FA8B744" w14:textId="77777777" w:rsidR="00222867" w:rsidRDefault="009D1466" w:rsidP="00222867">
      <w:pPr>
        <w:rPr>
          <w:rtl/>
        </w:rPr>
      </w:pPr>
    </w:p>
    <w:p w14:paraId="468B80AC" w14:textId="77777777" w:rsidR="00222867" w:rsidRDefault="009D1466" w:rsidP="00222867">
      <w:pPr>
        <w:rPr>
          <w:rtl/>
        </w:rPr>
      </w:pPr>
    </w:p>
    <w:p w14:paraId="70D41F92" w14:textId="77777777" w:rsidR="00222867" w:rsidRDefault="009D1466" w:rsidP="00222867">
      <w:pPr>
        <w:rPr>
          <w:rtl/>
        </w:rPr>
      </w:pPr>
    </w:p>
    <w:p w14:paraId="14CC231F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66C1222" w14:textId="77777777" w:rsidR="00222867" w:rsidRDefault="009D146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B009332" w14:textId="77777777" w:rsidR="00222867" w:rsidRPr="00AF57E9" w:rsidRDefault="009B6B29" w:rsidP="00E214E8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E214E8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01BADEB" w14:textId="77777777" w:rsidR="00222867" w:rsidRPr="00AF57E9" w:rsidRDefault="009D146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7A9F297" w14:textId="77777777" w:rsidTr="00AE2AE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0EBF88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D242318" w14:textId="77777777" w:rsidTr="00AE2AE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C5064" w14:textId="77777777" w:rsidR="00F70612" w:rsidRDefault="00F70612">
            <w:pPr>
              <w:spacing w:line="276" w:lineRule="auto"/>
              <w:rPr>
                <w:rFonts w:ascii="Calibri" w:hAnsi="Calibri" w:cs="Calibri"/>
                <w:b/>
                <w:bCs/>
                <w:rtl/>
              </w:rPr>
            </w:pPr>
          </w:p>
          <w:p w14:paraId="4234D562" w14:textId="77777777" w:rsidR="00AE2AEB" w:rsidRDefault="00AE2AEB">
            <w:pPr>
              <w:spacing w:line="276" w:lineRule="auto"/>
              <w:rPr>
                <w:rFonts w:ascii="Calibri" w:hAnsi="Calibri" w:cs="Calibri"/>
                <w:rtl/>
              </w:rPr>
            </w:pPr>
            <w:r w:rsidRPr="008B336E">
              <w:rPr>
                <w:rFonts w:ascii="Calibri" w:hAnsi="Calibri" w:cs="Calibri"/>
                <w:rtl/>
              </w:rPr>
              <w:t xml:space="preserve">מגפת הקורונה והמציאות החדשה בה ראינו גידול דרמטי בשימוש בשירותי בריאות מרחוק, חייבה תפיסה אחרת להתמודדות עם השינוי – הדרך שנבחרה היא הקמת קהילת רפואה מרחוק. </w:t>
            </w:r>
            <w:r w:rsidR="005B7AF4" w:rsidRPr="005B7AF4">
              <w:rPr>
                <w:rFonts w:ascii="Calibri" w:hAnsi="Calibri" w:cs="Calibri"/>
                <w:rtl/>
              </w:rPr>
              <w:t>קהילת רפואה מרחוק</w:t>
            </w:r>
            <w:r w:rsidR="005B7AF4" w:rsidRPr="008B336E">
              <w:rPr>
                <w:rFonts w:ascii="Calibri" w:hAnsi="Calibri" w:cs="Calibri"/>
                <w:rtl/>
              </w:rPr>
              <w:t xml:space="preserve"> הוקמה על ידי אגף בריאות דיגיטלית במשרד הבריאות יחד עם ארגון מעוז ורשת ענבר.</w:t>
            </w:r>
          </w:p>
          <w:p w14:paraId="7FEAEE42" w14:textId="77777777" w:rsidR="00222867" w:rsidRDefault="00AE2AEB">
            <w:pPr>
              <w:spacing w:line="276" w:lineRule="auto"/>
              <w:rPr>
                <w:rFonts w:ascii="Calibri" w:hAnsi="Calibri" w:cs="Calibri"/>
                <w:rtl/>
              </w:rPr>
            </w:pPr>
            <w:r w:rsidRPr="008B336E">
              <w:rPr>
                <w:rFonts w:ascii="Calibri" w:hAnsi="Calibri" w:cs="Calibri"/>
                <w:rtl/>
              </w:rPr>
              <w:t>הקהילה הוקמה</w:t>
            </w:r>
            <w:r w:rsidR="005B7AF4">
              <w:rPr>
                <w:rFonts w:ascii="Calibri" w:hAnsi="Calibri" w:cs="Calibri" w:hint="cs"/>
                <w:rtl/>
              </w:rPr>
              <w:t xml:space="preserve"> בקיץ 2020</w:t>
            </w:r>
            <w:r w:rsidRPr="008B336E">
              <w:rPr>
                <w:rFonts w:ascii="Calibri" w:hAnsi="Calibri" w:cs="Calibri"/>
                <w:rtl/>
              </w:rPr>
              <w:t xml:space="preserve"> במטרה לקדם ולהטמיע שימוש נרחב, מושכל ובטוח של רפואה מרחוק בכל מקצועות הבריאות כדי להגביר יעילות ולקדם את הנגישות של שירותי הבריאות בישראל באמצעות יצירת סביבת למידה, שיתוף ידע</w:t>
            </w:r>
            <w:r w:rsidRPr="008B336E">
              <w:rPr>
                <w:rFonts w:ascii="Calibri" w:hAnsi="Calibri" w:cs="Calibri"/>
              </w:rPr>
              <w:t xml:space="preserve">, </w:t>
            </w:r>
            <w:r w:rsidRPr="008B336E">
              <w:rPr>
                <w:rFonts w:ascii="Calibri" w:hAnsi="Calibri" w:cs="Calibri"/>
                <w:rtl/>
              </w:rPr>
              <w:t>ועשייה משותפת</w:t>
            </w:r>
            <w:r w:rsidRPr="008B336E">
              <w:rPr>
                <w:rFonts w:ascii="Calibri" w:hAnsi="Calibri" w:cs="Calibri"/>
              </w:rPr>
              <w:t>.</w:t>
            </w:r>
            <w:r w:rsidRPr="008B336E">
              <w:rPr>
                <w:rFonts w:ascii="Calibri" w:hAnsi="Calibri" w:cs="Calibri"/>
                <w:rtl/>
              </w:rPr>
              <w:t xml:space="preserve"> הקהילה מונה כיום כ- 800 חברים, רובם ככולם מטפלים בתפקידים שונים במערכת הבריאות. </w:t>
            </w:r>
            <w:r w:rsidRPr="008B336E">
              <w:rPr>
                <w:rFonts w:ascii="Calibri" w:hAnsi="Calibri" w:cs="Calibri"/>
              </w:rPr>
              <w:t xml:space="preserve"> </w:t>
            </w:r>
          </w:p>
          <w:p w14:paraId="72C35C20" w14:textId="77777777" w:rsidR="00AE2AEB" w:rsidRDefault="00AE2AEB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4BB22518" w14:textId="77777777" w:rsidR="00AE2AEB" w:rsidRDefault="00AE2AEB" w:rsidP="00AE2AEB">
            <w:pPr>
              <w:spacing w:before="240" w:after="240" w:line="276" w:lineRule="auto"/>
              <w:jc w:val="both"/>
              <w:rPr>
                <w:rFonts w:ascii="Calibri" w:hAnsi="Calibri" w:cs="Calibri"/>
                <w:b/>
                <w:bCs/>
                <w:rtl/>
              </w:rPr>
            </w:pPr>
            <w:r w:rsidRPr="008B336E">
              <w:rPr>
                <w:rFonts w:ascii="Calibri" w:hAnsi="Calibri" w:cs="Calibri"/>
                <w:b/>
                <w:bCs/>
                <w:rtl/>
              </w:rPr>
              <w:t xml:space="preserve">בימים אלה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 xml:space="preserve">אגף בריאות דיגיטלית במשרד הבריאות 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 xml:space="preserve">מבקש לבחון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באמצעות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 xml:space="preserve"> מחקר בלתי תלוי את צורת הפעילות הייחודית של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 xml:space="preserve"> קהילת רפואה מרחוק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 xml:space="preserve"> ואת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גודל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 xml:space="preserve"> ההשפעה של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הקהילה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 xml:space="preserve"> על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מערכת הבריאות, ובפרט שירותי בריאות מרחוק</w:t>
            </w:r>
            <w:r w:rsidRPr="008B336E">
              <w:rPr>
                <w:rFonts w:ascii="Calibri" w:hAnsi="Calibri" w:cs="Calibri"/>
                <w:b/>
                <w:bCs/>
                <w:rtl/>
              </w:rPr>
              <w:t>.</w:t>
            </w:r>
          </w:p>
          <w:p w14:paraId="0C45F219" w14:textId="77777777" w:rsidR="0001051F" w:rsidRPr="00301D40" w:rsidRDefault="005B7AF4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  <w:r>
              <w:rPr>
                <w:rFonts w:ascii="Calibri" w:hAnsi="Calibri" w:cs="Calibri" w:hint="cs"/>
                <w:rtl/>
              </w:rPr>
              <w:t>אגף בריאות דיגיטלית</w:t>
            </w:r>
            <w:r w:rsidR="00E97941" w:rsidRPr="00301D40">
              <w:rPr>
                <w:rFonts w:ascii="Calibri" w:hAnsi="Calibri" w:cs="Calibri"/>
                <w:rtl/>
              </w:rPr>
              <w:t xml:space="preserve"> מעוניי</w:t>
            </w:r>
            <w:r>
              <w:rPr>
                <w:rFonts w:ascii="Calibri" w:hAnsi="Calibri" w:cs="Calibri" w:hint="cs"/>
                <w:rtl/>
              </w:rPr>
              <w:t>ן</w:t>
            </w:r>
            <w:r w:rsidR="00E97941" w:rsidRPr="00301D40">
              <w:rPr>
                <w:rFonts w:ascii="Calibri" w:hAnsi="Calibri" w:cs="Calibri"/>
                <w:rtl/>
              </w:rPr>
              <w:t xml:space="preserve"> </w:t>
            </w:r>
            <w:r w:rsidR="0001051F" w:rsidRPr="00301D40">
              <w:rPr>
                <w:rFonts w:ascii="Calibri" w:hAnsi="Calibri" w:cs="Calibri" w:hint="cs"/>
                <w:rtl/>
              </w:rPr>
              <w:t>לבחון את</w:t>
            </w:r>
            <w:r w:rsidR="00E97941" w:rsidRPr="00301D40">
              <w:rPr>
                <w:rFonts w:ascii="Calibri" w:hAnsi="Calibri" w:cs="Calibri"/>
                <w:rtl/>
              </w:rPr>
              <w:t xml:space="preserve"> תהליכי הובלת </w:t>
            </w:r>
            <w:r w:rsidR="0001051F" w:rsidRPr="00301D40">
              <w:rPr>
                <w:rFonts w:ascii="Calibri" w:hAnsi="Calibri" w:cs="Calibri" w:hint="cs"/>
                <w:rtl/>
              </w:rPr>
              <w:t>ה</w:t>
            </w:r>
            <w:r w:rsidR="00E97941" w:rsidRPr="00301D40">
              <w:rPr>
                <w:rFonts w:ascii="Calibri" w:hAnsi="Calibri" w:cs="Calibri"/>
                <w:rtl/>
              </w:rPr>
              <w:t>שינוי</w:t>
            </w:r>
            <w:r w:rsidR="0001051F" w:rsidRPr="00301D40">
              <w:rPr>
                <w:rFonts w:ascii="Calibri" w:hAnsi="Calibri" w:cs="Calibri" w:hint="cs"/>
                <w:rtl/>
              </w:rPr>
              <w:t xml:space="preserve"> המקודמים </w:t>
            </w:r>
            <w:r>
              <w:rPr>
                <w:rFonts w:ascii="Calibri" w:hAnsi="Calibri" w:cs="Calibri" w:hint="cs"/>
                <w:rtl/>
              </w:rPr>
              <w:t>באמצעות קהילת רפואה מרחוק</w:t>
            </w:r>
            <w:r w:rsidR="00E97941" w:rsidRPr="00301D40">
              <w:rPr>
                <w:rFonts w:ascii="Calibri" w:hAnsi="Calibri" w:cs="Calibri"/>
                <w:rtl/>
              </w:rPr>
              <w:t xml:space="preserve"> </w:t>
            </w:r>
            <w:r w:rsidR="0001051F" w:rsidRPr="00301D40">
              <w:rPr>
                <w:rFonts w:ascii="Calibri" w:hAnsi="Calibri" w:cs="Calibri" w:hint="cs"/>
                <w:rtl/>
              </w:rPr>
              <w:t>ו</w:t>
            </w:r>
            <w:r w:rsidR="00E97941" w:rsidRPr="00301D40">
              <w:rPr>
                <w:rFonts w:ascii="Calibri" w:hAnsi="Calibri" w:cs="Calibri"/>
                <w:rtl/>
              </w:rPr>
              <w:t xml:space="preserve">כיצד </w:t>
            </w:r>
            <w:r w:rsidR="0001051F" w:rsidRPr="00301D40">
              <w:rPr>
                <w:rFonts w:ascii="Calibri" w:hAnsi="Calibri" w:cs="Calibri" w:hint="cs"/>
                <w:rtl/>
              </w:rPr>
              <w:t>ה</w:t>
            </w:r>
            <w:r>
              <w:rPr>
                <w:rFonts w:ascii="Calibri" w:hAnsi="Calibri" w:cs="Calibri" w:hint="cs"/>
                <w:rtl/>
              </w:rPr>
              <w:t>קהילה</w:t>
            </w:r>
            <w:r w:rsidR="00E97941" w:rsidRPr="00301D40">
              <w:rPr>
                <w:rFonts w:ascii="Calibri" w:hAnsi="Calibri" w:cs="Calibri"/>
                <w:rtl/>
              </w:rPr>
              <w:t xml:space="preserve"> פועלת על מנת לקדם את מטרותיה: קידום ושיתוף ידע בין חברי קהילה החברים באירגוני בריאות שונים; יצירת מעורבות בין בעלי עניין שונים בעיצוב </w:t>
            </w:r>
            <w:proofErr w:type="spellStart"/>
            <w:r w:rsidR="00E97941" w:rsidRPr="00301D40">
              <w:rPr>
                <w:rFonts w:ascii="Calibri" w:hAnsi="Calibri" w:cs="Calibri"/>
                <w:rtl/>
              </w:rPr>
              <w:t>פרקטיקות</w:t>
            </w:r>
            <w:proofErr w:type="spellEnd"/>
            <w:r w:rsidR="00E97941" w:rsidRPr="00301D40">
              <w:rPr>
                <w:rFonts w:ascii="Calibri" w:hAnsi="Calibri" w:cs="Calibri"/>
                <w:rtl/>
              </w:rPr>
              <w:t xml:space="preserve"> ותהליכים של שירותי רפואה מרחוק וקידום שיתופי פעולה יעילים בין אירגוני בריאות.</w:t>
            </w:r>
            <w:r w:rsidR="0001051F" w:rsidRPr="00301D40">
              <w:rPr>
                <w:rFonts w:ascii="Calibri" w:hAnsi="Calibri" w:cs="Calibri" w:hint="cs"/>
                <w:rtl/>
              </w:rPr>
              <w:t xml:space="preserve"> </w:t>
            </w:r>
            <w:r w:rsidR="0001051F" w:rsidRPr="00301D40">
              <w:rPr>
                <w:rFonts w:ascii="Calibri" w:hAnsi="Calibri" w:cs="Calibri"/>
                <w:rtl/>
              </w:rPr>
              <w:t>המחקר מתוכנן להתמקד באופן שבו פיתוח ואספקת שירותי בריאות עשויים להשתנות בעתיד, במיוחד באמצעות שירותי רפואה מרחוק ואפשרויות טיפול מרחוק אחרות, ומהו תפקיד הקהילה כפלטפורמה ל</w:t>
            </w:r>
            <w:r>
              <w:rPr>
                <w:rFonts w:ascii="Calibri" w:hAnsi="Calibri" w:cs="Calibri" w:hint="cs"/>
                <w:rtl/>
              </w:rPr>
              <w:t>שינוי זה ול</w:t>
            </w:r>
            <w:r w:rsidR="0001051F" w:rsidRPr="00301D40">
              <w:rPr>
                <w:rFonts w:ascii="Calibri" w:hAnsi="Calibri" w:cs="Calibri"/>
                <w:rtl/>
              </w:rPr>
              <w:t xml:space="preserve">פיתוח ואספקת שירותי בריאות חדשניים. </w:t>
            </w:r>
          </w:p>
          <w:p w14:paraId="72655D87" w14:textId="71506674" w:rsidR="0001051F" w:rsidRDefault="0001051F" w:rsidP="0001051F">
            <w:pPr>
              <w:spacing w:line="276" w:lineRule="auto"/>
              <w:rPr>
                <w:rFonts w:ascii="Calibri" w:hAnsi="Calibri" w:cs="Calibri"/>
                <w:rtl/>
              </w:rPr>
            </w:pPr>
            <w:r>
              <w:rPr>
                <w:rFonts w:ascii="Calibri" w:hAnsi="Calibri" w:cs="Calibri" w:hint="cs"/>
                <w:rtl/>
              </w:rPr>
              <w:t>על מנת להתמודד בצורה</w:t>
            </w:r>
            <w:r w:rsidRPr="00655748">
              <w:rPr>
                <w:rFonts w:ascii="Calibri" w:hAnsi="Calibri" w:cs="Calibri"/>
                <w:rtl/>
              </w:rPr>
              <w:t xml:space="preserve"> מיטבית עם שאלות ומטרות המחקר</w:t>
            </w:r>
            <w:r>
              <w:rPr>
                <w:rFonts w:ascii="Calibri" w:hAnsi="Calibri" w:cs="Calibri" w:hint="cs"/>
                <w:rtl/>
              </w:rPr>
              <w:t xml:space="preserve">  דרושה קבוצת מחקר בעלת </w:t>
            </w:r>
            <w:r w:rsidRPr="00301D40">
              <w:rPr>
                <w:rFonts w:ascii="Calibri" w:hAnsi="Calibri" w:cs="Calibri" w:hint="cs"/>
                <w:b/>
                <w:bCs/>
                <w:rtl/>
              </w:rPr>
              <w:t xml:space="preserve">סט יכולות </w:t>
            </w:r>
            <w:proofErr w:type="spellStart"/>
            <w:r w:rsidRPr="00301D40">
              <w:rPr>
                <w:rFonts w:ascii="Calibri" w:hAnsi="Calibri" w:cs="Calibri" w:hint="cs"/>
                <w:b/>
                <w:bCs/>
                <w:rtl/>
              </w:rPr>
              <w:t>מולטידיסיפלינריות</w:t>
            </w:r>
            <w:proofErr w:type="spellEnd"/>
            <w:r>
              <w:rPr>
                <w:rFonts w:ascii="Calibri" w:hAnsi="Calibri" w:cs="Calibri" w:hint="cs"/>
                <w:rtl/>
              </w:rPr>
              <w:t xml:space="preserve"> הכוללות שילוב ההתמחויות 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 xml:space="preserve">בטרנספורמציה דיגיטלית, חדשנות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ב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>שירותי בריאות,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 xml:space="preserve"> קהילות מקוונות,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 xml:space="preserve"> מערכות בריאות </w:t>
            </w:r>
            <w:r w:rsidR="002D75C9">
              <w:rPr>
                <w:rFonts w:ascii="Calibri" w:hAnsi="Calibri" w:cs="Calibri" w:hint="cs"/>
                <w:b/>
                <w:bCs/>
                <w:rtl/>
              </w:rPr>
              <w:t>וניהול</w:t>
            </w:r>
            <w:r>
              <w:rPr>
                <w:rFonts w:ascii="Calibri" w:hAnsi="Calibri" w:cs="Calibri" w:hint="cs"/>
                <w:rtl/>
              </w:rPr>
              <w:t xml:space="preserve">. </w:t>
            </w:r>
          </w:p>
          <w:p w14:paraId="35C209F1" w14:textId="77777777" w:rsidR="00AE2AEB" w:rsidRDefault="0001051F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  <w:r>
              <w:rPr>
                <w:rFonts w:ascii="Calibri" w:hAnsi="Calibri" w:cs="Calibri" w:hint="cs"/>
                <w:rtl/>
              </w:rPr>
              <w:t xml:space="preserve">כמו כן, </w:t>
            </w:r>
            <w:r w:rsidRPr="001C17C1">
              <w:rPr>
                <w:rFonts w:ascii="Calibri" w:hAnsi="Calibri" w:cs="Calibri" w:hint="cs"/>
                <w:rtl/>
              </w:rPr>
              <w:t xml:space="preserve">מלבד </w:t>
            </w:r>
            <w:r w:rsidRPr="001C17C1">
              <w:rPr>
                <w:rFonts w:ascii="Calibri" w:hAnsi="Calibri" w:cs="Calibri"/>
                <w:rtl/>
              </w:rPr>
              <w:t>כלל היכולות המנויות לעיל</w:t>
            </w:r>
            <w:r w:rsidRPr="001C17C1">
              <w:rPr>
                <w:rFonts w:ascii="Calibri" w:hAnsi="Calibri" w:cs="Calibri" w:hint="cs"/>
                <w:rtl/>
              </w:rPr>
              <w:t xml:space="preserve"> ישנה חשיבות שקבוצת המחקר תעמוד </w:t>
            </w:r>
            <w:r w:rsidRPr="001C17C1">
              <w:rPr>
                <w:rFonts w:ascii="Calibri" w:hAnsi="Calibri" w:cs="Calibri"/>
                <w:rtl/>
              </w:rPr>
              <w:t>ב</w:t>
            </w:r>
            <w:r w:rsidRPr="001C17C1">
              <w:rPr>
                <w:rFonts w:ascii="Calibri" w:hAnsi="Calibri" w:cs="Calibri"/>
                <w:b/>
                <w:bCs/>
                <w:rtl/>
              </w:rPr>
              <w:t xml:space="preserve">לוח הזמנים הנדרש, </w:t>
            </w:r>
            <w:r w:rsidR="00301D40" w:rsidRPr="001C17C1">
              <w:rPr>
                <w:rFonts w:ascii="Calibri" w:hAnsi="Calibri" w:cs="Calibri" w:hint="cs"/>
                <w:b/>
                <w:bCs/>
                <w:rtl/>
              </w:rPr>
              <w:t>תהיה בעלת קשרים בינלאומיים אשר</w:t>
            </w:r>
            <w:r w:rsidR="00301D40">
              <w:rPr>
                <w:rFonts w:ascii="Calibri" w:hAnsi="Calibri" w:cs="Calibri" w:hint="cs"/>
                <w:b/>
                <w:bCs/>
                <w:rtl/>
              </w:rPr>
              <w:t xml:space="preserve"> יתרמו לקידום המודעות </w:t>
            </w:r>
            <w:proofErr w:type="spellStart"/>
            <w:r w:rsidR="00301D40">
              <w:rPr>
                <w:rFonts w:ascii="Calibri" w:hAnsi="Calibri" w:cs="Calibri" w:hint="cs"/>
                <w:b/>
                <w:bCs/>
                <w:rtl/>
              </w:rPr>
              <w:t>והלגיטמציה</w:t>
            </w:r>
            <w:proofErr w:type="spellEnd"/>
            <w:r w:rsidR="00301D40">
              <w:rPr>
                <w:rFonts w:ascii="Calibri" w:hAnsi="Calibri" w:cs="Calibri" w:hint="cs"/>
                <w:b/>
                <w:bCs/>
                <w:rtl/>
              </w:rPr>
              <w:t xml:space="preserve"> בתחום ו</w:t>
            </w:r>
            <w:r w:rsidR="00301D40" w:rsidRPr="00301D40">
              <w:rPr>
                <w:rFonts w:ascii="Calibri" w:hAnsi="Calibri" w:cs="Calibri" w:hint="cs"/>
                <w:b/>
                <w:bCs/>
                <w:rtl/>
              </w:rPr>
              <w:t>תהיה בעלת</w:t>
            </w:r>
            <w:r w:rsidRPr="00301D40">
              <w:rPr>
                <w:rFonts w:ascii="Calibri" w:hAnsi="Calibri" w:cs="Calibri"/>
                <w:b/>
                <w:bCs/>
                <w:rtl/>
              </w:rPr>
              <w:t xml:space="preserve"> מעטפת תמיכה ו</w:t>
            </w:r>
            <w:r w:rsidR="00301D40" w:rsidRPr="00301D40">
              <w:rPr>
                <w:rFonts w:ascii="Calibri" w:hAnsi="Calibri" w:cs="Calibri"/>
                <w:b/>
                <w:bCs/>
                <w:rtl/>
              </w:rPr>
              <w:t>יכולות האקדמיות, מחקריות ו</w:t>
            </w:r>
            <w:r w:rsidRPr="00301D40">
              <w:rPr>
                <w:rFonts w:ascii="Calibri" w:hAnsi="Calibri" w:cs="Calibri"/>
                <w:b/>
                <w:bCs/>
                <w:rtl/>
              </w:rPr>
              <w:t>ניהוליות</w:t>
            </w:r>
            <w:r w:rsidRPr="00301D40">
              <w:rPr>
                <w:rFonts w:ascii="Calibri" w:hAnsi="Calibri" w:cs="Calibri"/>
                <w:rtl/>
              </w:rPr>
              <w:t xml:space="preserve"> באיכות </w:t>
            </w:r>
            <w:r w:rsidR="00301D40">
              <w:rPr>
                <w:rFonts w:ascii="Calibri" w:hAnsi="Calibri" w:cs="Calibri" w:hint="cs"/>
                <w:rtl/>
              </w:rPr>
              <w:t>מיטבית.</w:t>
            </w:r>
          </w:p>
          <w:p w14:paraId="70042CCD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6B37B4E6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5323C248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1DE11F32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60768F3D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3F61FB57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2CF40CD4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299CDAC9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01822C96" w14:textId="77777777" w:rsidR="00F70612" w:rsidRDefault="00F70612" w:rsidP="00301D40">
            <w:pPr>
              <w:spacing w:line="276" w:lineRule="auto"/>
              <w:rPr>
                <w:rFonts w:ascii="Calibri" w:hAnsi="Calibri" w:cs="Calibri"/>
                <w:rtl/>
              </w:rPr>
            </w:pPr>
          </w:p>
          <w:p w14:paraId="79F5289E" w14:textId="77777777" w:rsidR="00F70612" w:rsidRPr="00AF57E9" w:rsidRDefault="00F70612" w:rsidP="00301D4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7E633219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E85D5E1" w14:textId="77777777" w:rsidR="00222867" w:rsidRPr="00AF57E9" w:rsidRDefault="009B6B29" w:rsidP="00E214E8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214E8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F6AE8B0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36D7A8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A01AD83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6C5DF88" w14:textId="77777777" w:rsidTr="00222867">
        <w:tc>
          <w:tcPr>
            <w:tcW w:w="3085" w:type="dxa"/>
            <w:hideMark/>
          </w:tcPr>
          <w:p w14:paraId="7D6A3DB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FCED8D1" w14:textId="77777777" w:rsidR="00222867" w:rsidRPr="00E81144" w:rsidRDefault="00E214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8114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E8114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D60B871" w14:textId="77777777" w:rsidR="00222867" w:rsidRPr="00E81144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8114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8114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290C442" w14:textId="77777777" w:rsidR="00222867" w:rsidRPr="00E81144" w:rsidRDefault="009D146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01D5028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02195F14" w14:textId="77777777" w:rsidTr="00222867">
        <w:tc>
          <w:tcPr>
            <w:tcW w:w="2698" w:type="dxa"/>
            <w:shd w:val="clear" w:color="auto" w:fill="E6E6E6"/>
            <w:hideMark/>
          </w:tcPr>
          <w:p w14:paraId="1F98C9C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3828AF3" w14:textId="77777777" w:rsidR="00222867" w:rsidRPr="00AF57E9" w:rsidRDefault="00C257FB" w:rsidP="00C257FB">
            <w:pPr>
              <w:bidi w:val="0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t>Cambridge Digital Innovation (CDI) Hughes Hall and Cambridge Judge Business School, University of Cambridge</w:t>
            </w:r>
          </w:p>
        </w:tc>
      </w:tr>
      <w:tr w:rsidR="007548B0" w14:paraId="464A22CD" w14:textId="77777777" w:rsidTr="00222867">
        <w:tc>
          <w:tcPr>
            <w:tcW w:w="2698" w:type="dxa"/>
            <w:shd w:val="clear" w:color="auto" w:fill="E6E6E6"/>
            <w:hideMark/>
          </w:tcPr>
          <w:p w14:paraId="22612AB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4B0FEB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15284E22" w14:textId="1BFBD927" w:rsidR="00222867" w:rsidRPr="00AF57E9" w:rsidRDefault="00D635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color w:val="1F497D"/>
                <w:rtl/>
              </w:rPr>
              <w:t>50085957</w:t>
            </w:r>
          </w:p>
        </w:tc>
      </w:tr>
      <w:tr w:rsidR="007548B0" w14:paraId="31212893" w14:textId="77777777" w:rsidTr="00222867">
        <w:tc>
          <w:tcPr>
            <w:tcW w:w="2698" w:type="dxa"/>
            <w:shd w:val="clear" w:color="auto" w:fill="E6E6E6"/>
            <w:hideMark/>
          </w:tcPr>
          <w:p w14:paraId="2525F20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BC200E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CA99761" w14:textId="77777777" w:rsidR="00222867" w:rsidRPr="00AF57E9" w:rsidRDefault="00C257F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C4127CC" w14:textId="77777777" w:rsidTr="00222867">
        <w:tc>
          <w:tcPr>
            <w:tcW w:w="2698" w:type="dxa"/>
            <w:shd w:val="clear" w:color="auto" w:fill="E6E6E6"/>
            <w:hideMark/>
          </w:tcPr>
          <w:p w14:paraId="601E5C0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7BE57F6" w14:textId="1DEF0A1A" w:rsidR="00222867" w:rsidRPr="00C257FB" w:rsidRDefault="00C257F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257FB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300,000</w:t>
            </w:r>
            <w:r w:rsidRPr="00C257F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C4C1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כולל מע"מ </w:t>
            </w:r>
          </w:p>
        </w:tc>
      </w:tr>
      <w:tr w:rsidR="007548B0" w14:paraId="2EA2EBDF" w14:textId="77777777" w:rsidTr="00222867">
        <w:tc>
          <w:tcPr>
            <w:tcW w:w="2698" w:type="dxa"/>
            <w:shd w:val="clear" w:color="auto" w:fill="E6E6E6"/>
            <w:hideMark/>
          </w:tcPr>
          <w:p w14:paraId="5AA0961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DAC1B5F" w14:textId="12761FF6" w:rsidR="00222867" w:rsidRPr="00C257FB" w:rsidRDefault="00C257FB" w:rsidP="00091422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1.</w:t>
            </w:r>
            <w:r w:rsidR="00091422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4</w:t>
            </w:r>
            <w:r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.2022-</w:t>
            </w:r>
            <w:r w:rsidR="00E81144"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3</w:t>
            </w:r>
            <w:r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1.1</w:t>
            </w:r>
            <w:r w:rsidR="00E81144"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2</w:t>
            </w:r>
            <w:r w:rsidRPr="00E8114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.2023</w:t>
            </w:r>
          </w:p>
        </w:tc>
      </w:tr>
    </w:tbl>
    <w:p w14:paraId="3B3F941E" w14:textId="77777777" w:rsidR="00222867" w:rsidRPr="00AF57E9" w:rsidRDefault="009D146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1220F07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2A747F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681F447" w14:textId="77777777" w:rsidR="00222867" w:rsidRPr="00AF57E9" w:rsidRDefault="009D146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2851E3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7E3DB7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B67881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DDD217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758B747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7A96237" w14:textId="77777777" w:rsidTr="00C520B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C06B8" w14:textId="20F046C0" w:rsidR="007B1075" w:rsidRDefault="007B1075">
            <w:pPr>
              <w:spacing w:line="360" w:lineRule="auto"/>
              <w:rPr>
                <w:rFonts w:ascii="Calibri" w:hAnsi="Calibri" w:cs="Calibri"/>
                <w:rtl/>
              </w:rPr>
            </w:pPr>
            <w:r w:rsidRPr="00310282">
              <w:rPr>
                <w:rFonts w:ascii="Calibri" w:hAnsi="Calibri" w:cs="Calibri"/>
                <w:rtl/>
              </w:rPr>
              <w:t>במטרה למצוא קבוצת מחקר מולטי-</w:t>
            </w:r>
            <w:proofErr w:type="spellStart"/>
            <w:r w:rsidRPr="00310282">
              <w:rPr>
                <w:rFonts w:ascii="Calibri" w:hAnsi="Calibri" w:cs="Calibri"/>
                <w:rtl/>
              </w:rPr>
              <w:t>דיסיפלינרית</w:t>
            </w:r>
            <w:proofErr w:type="spellEnd"/>
            <w:r w:rsidRPr="00310282">
              <w:rPr>
                <w:rFonts w:ascii="Calibri" w:hAnsi="Calibri" w:cs="Calibri"/>
                <w:rtl/>
              </w:rPr>
              <w:t xml:space="preserve"> אשר תוכל לענות על מטרות ושאלות המחקר </w:t>
            </w:r>
            <w:r w:rsidR="005B7AF4">
              <w:rPr>
                <w:rFonts w:ascii="Calibri" w:hAnsi="Calibri" w:cs="Calibri" w:hint="cs"/>
                <w:rtl/>
              </w:rPr>
              <w:t>של אגף בריאות דיגיטלית</w:t>
            </w:r>
            <w:r w:rsidRPr="00310282">
              <w:rPr>
                <w:rFonts w:ascii="Calibri" w:hAnsi="Calibri" w:cs="Calibri"/>
                <w:rtl/>
              </w:rPr>
              <w:t xml:space="preserve"> בצורה המתאימה ביותר נבחנו </w:t>
            </w:r>
            <w:r w:rsidRPr="007B1075">
              <w:rPr>
                <w:rFonts w:ascii="Calibri" w:hAnsi="Calibri" w:cs="Calibri"/>
                <w:rtl/>
              </w:rPr>
              <w:t>מוסדות אקדמיים שונים בארץ</w:t>
            </w:r>
            <w:r w:rsidRPr="007B1075">
              <w:rPr>
                <w:rFonts w:ascii="Calibri" w:hAnsi="Calibri" w:cs="Calibri" w:hint="cs"/>
                <w:rtl/>
              </w:rPr>
              <w:t xml:space="preserve"> </w:t>
            </w:r>
            <w:r w:rsidRPr="007B1075">
              <w:rPr>
                <w:rFonts w:ascii="Calibri" w:hAnsi="Calibri" w:cs="Calibri"/>
                <w:rtl/>
              </w:rPr>
              <w:t xml:space="preserve">ונסקרו </w:t>
            </w:r>
            <w:r w:rsidRPr="00310282">
              <w:rPr>
                <w:rFonts w:ascii="Calibri" w:hAnsi="Calibri" w:cs="Calibri"/>
                <w:rtl/>
              </w:rPr>
              <w:t>תחומי ההתמחות של פקולטות וחוקרים בתחומי</w:t>
            </w:r>
            <w:r w:rsidRPr="00310282">
              <w:rPr>
                <w:rFonts w:ascii="Calibri" w:hAnsi="Calibri" w:cs="Calibri" w:hint="cs"/>
                <w:rtl/>
              </w:rPr>
              <w:t xml:space="preserve">ם </w:t>
            </w:r>
            <w:r>
              <w:rPr>
                <w:rFonts w:ascii="Calibri" w:hAnsi="Calibri" w:cs="Calibri" w:hint="cs"/>
                <w:rtl/>
              </w:rPr>
              <w:t xml:space="preserve">הנדרשים לביצוע המחקר- 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 xml:space="preserve">בטרנספורמציה דיגיטלית, חדשנות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ב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 xml:space="preserve">שירותי בריאות, 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 xml:space="preserve">קהילות מקוונות, </w:t>
            </w:r>
            <w:r w:rsidRPr="0001051F">
              <w:rPr>
                <w:rFonts w:ascii="Calibri" w:hAnsi="Calibri" w:cs="Calibri" w:hint="cs"/>
                <w:b/>
                <w:bCs/>
                <w:rtl/>
              </w:rPr>
              <w:t>מערכות בריאות ו</w:t>
            </w:r>
            <w:r w:rsidR="002D75C9">
              <w:rPr>
                <w:rFonts w:ascii="Calibri" w:hAnsi="Calibri" w:cs="Calibri" w:hint="cs"/>
                <w:b/>
                <w:bCs/>
                <w:rtl/>
              </w:rPr>
              <w:t>ניהול</w:t>
            </w:r>
            <w:r w:rsidR="005B7AF4">
              <w:rPr>
                <w:rFonts w:ascii="Calibri" w:hAnsi="Calibri" w:cs="Calibri" w:hint="cs"/>
                <w:b/>
                <w:bCs/>
                <w:rtl/>
              </w:rPr>
              <w:t>.</w:t>
            </w:r>
          </w:p>
          <w:p w14:paraId="7E1A9835" w14:textId="77777777" w:rsidR="00F70612" w:rsidRDefault="00F70612" w:rsidP="007B1075">
            <w:pPr>
              <w:spacing w:line="360" w:lineRule="auto"/>
              <w:rPr>
                <w:rFonts w:ascii="Calibri" w:hAnsi="Calibri" w:cs="Calibri"/>
                <w:b/>
                <w:bCs/>
                <w:rtl/>
              </w:rPr>
            </w:pPr>
          </w:p>
          <w:p w14:paraId="5D4E2183" w14:textId="77777777" w:rsidR="007B1075" w:rsidRDefault="007B1075" w:rsidP="007B1075">
            <w:pPr>
              <w:spacing w:line="360" w:lineRule="auto"/>
              <w:rPr>
                <w:rFonts w:ascii="Calibri" w:hAnsi="Calibri" w:cs="Calibri"/>
                <w:rtl/>
              </w:rPr>
            </w:pPr>
            <w:r w:rsidRPr="007B1075">
              <w:rPr>
                <w:rFonts w:ascii="Calibri" w:hAnsi="Calibri" w:cs="Calibri" w:hint="cs"/>
                <w:b/>
                <w:bCs/>
                <w:rtl/>
              </w:rPr>
              <w:t>האמצעים בהם נערכו הבדיקות והכנת חוות הדעת</w:t>
            </w:r>
            <w:r>
              <w:rPr>
                <w:rFonts w:ascii="Calibri" w:hAnsi="Calibri" w:cs="Calibri" w:hint="cs"/>
                <w:rtl/>
              </w:rPr>
              <w:t xml:space="preserve">: </w:t>
            </w:r>
          </w:p>
          <w:p w14:paraId="19688CF6" w14:textId="77777777" w:rsidR="007B1075" w:rsidRDefault="007B1075" w:rsidP="007475C9">
            <w:pPr>
              <w:spacing w:line="360" w:lineRule="auto"/>
              <w:rPr>
                <w:rFonts w:ascii="Calibri" w:hAnsi="Calibri" w:cs="Calibri"/>
                <w:rtl/>
              </w:rPr>
            </w:pPr>
            <w:r>
              <w:rPr>
                <w:rFonts w:ascii="Calibri" w:hAnsi="Calibri" w:cs="Calibri" w:hint="cs"/>
                <w:rtl/>
              </w:rPr>
              <w:t>הבדיקה כללה חיפוש יסודי באינטרנט תוך סקירות עשרות מאמרים, ספרות ומחקרים בנושא. נעשו סקירות דפי מידע</w:t>
            </w:r>
            <w:r w:rsidR="00E7251B">
              <w:rPr>
                <w:rFonts w:ascii="Calibri" w:hAnsi="Calibri" w:cs="Calibri" w:hint="cs"/>
                <w:rtl/>
              </w:rPr>
              <w:t xml:space="preserve"> באתרי האוניברסיטאות הישראליות</w:t>
            </w:r>
            <w:r>
              <w:rPr>
                <w:rFonts w:ascii="Calibri" w:hAnsi="Calibri" w:cs="Calibri" w:hint="cs"/>
                <w:rtl/>
              </w:rPr>
              <w:t xml:space="preserve"> על קבוצות מחקר וחוקרים. כמו כן, קיימת הכרות מקצועית במסגרת הקהילה ומועדון המחקר עם עשרות חוקרים בתחום, במסגרתה גם פורסם קול קורא למחקר שירותי רפואה מרחוק וסקירת ההצעות אשר הוגשו.</w:t>
            </w:r>
          </w:p>
          <w:p w14:paraId="5AF48232" w14:textId="77777777" w:rsidR="007475C9" w:rsidRDefault="007475C9" w:rsidP="007475C9">
            <w:pPr>
              <w:spacing w:line="360" w:lineRule="auto"/>
              <w:rPr>
                <w:rFonts w:ascii="Calibri" w:hAnsi="Calibri" w:cs="Calibri"/>
                <w:rtl/>
              </w:rPr>
            </w:pPr>
          </w:p>
          <w:p w14:paraId="7133A748" w14:textId="77777777" w:rsidR="007B1075" w:rsidRDefault="007B1075" w:rsidP="007B1075">
            <w:pPr>
              <w:spacing w:line="360" w:lineRule="auto"/>
              <w:rPr>
                <w:rFonts w:ascii="Calibri" w:hAnsi="Calibri" w:cs="Calibri"/>
                <w:rtl/>
              </w:rPr>
            </w:pPr>
            <w:r w:rsidRPr="007B1075">
              <w:rPr>
                <w:rFonts w:ascii="Calibri" w:hAnsi="Calibri" w:cs="Calibri" w:hint="cs"/>
                <w:b/>
                <w:bCs/>
                <w:rtl/>
              </w:rPr>
              <w:t>ממצאי הבדיקה</w:t>
            </w:r>
            <w:r>
              <w:rPr>
                <w:rFonts w:ascii="Calibri" w:hAnsi="Calibri" w:cs="Calibri" w:hint="cs"/>
                <w:rtl/>
              </w:rPr>
              <w:t>:</w:t>
            </w:r>
          </w:p>
          <w:p w14:paraId="65A55D4E" w14:textId="77777777" w:rsidR="007B1075" w:rsidRDefault="004D0ECD" w:rsidP="00D2667F">
            <w:pPr>
              <w:spacing w:line="360" w:lineRule="auto"/>
              <w:rPr>
                <w:rFonts w:ascii="Calibri" w:hAnsi="Calibri" w:cs="Calibri"/>
                <w:rtl/>
              </w:rPr>
            </w:pPr>
            <w:r w:rsidRPr="00655748">
              <w:rPr>
                <w:rFonts w:ascii="Calibri" w:hAnsi="Calibri" w:cs="Calibri"/>
                <w:rtl/>
              </w:rPr>
              <w:t xml:space="preserve">למיטב ידיעתנו אין בישראל </w:t>
            </w:r>
            <w:r>
              <w:rPr>
                <w:rFonts w:ascii="Calibri" w:hAnsi="Calibri" w:cs="Calibri" w:hint="cs"/>
                <w:rtl/>
              </w:rPr>
              <w:t>קבוצת מחקר</w:t>
            </w:r>
            <w:r w:rsidRPr="00655748">
              <w:rPr>
                <w:rFonts w:ascii="Calibri" w:hAnsi="Calibri" w:cs="Calibri"/>
                <w:rtl/>
              </w:rPr>
              <w:t xml:space="preserve"> אקדמית</w:t>
            </w:r>
            <w:r>
              <w:rPr>
                <w:rFonts w:ascii="Calibri" w:hAnsi="Calibri" w:cs="Calibri" w:hint="cs"/>
                <w:rtl/>
              </w:rPr>
              <w:t xml:space="preserve"> בעלת </w:t>
            </w:r>
            <w:r w:rsidR="00D2667F">
              <w:rPr>
                <w:rFonts w:ascii="Calibri" w:hAnsi="Calibri" w:cs="Calibri" w:hint="cs"/>
                <w:rtl/>
              </w:rPr>
              <w:t>כלל</w:t>
            </w:r>
            <w:r>
              <w:rPr>
                <w:rFonts w:ascii="Calibri" w:hAnsi="Calibri" w:cs="Calibri" w:hint="cs"/>
                <w:rtl/>
              </w:rPr>
              <w:t xml:space="preserve"> היכולות </w:t>
            </w:r>
            <w:proofErr w:type="spellStart"/>
            <w:r>
              <w:rPr>
                <w:rFonts w:ascii="Calibri" w:hAnsi="Calibri" w:cs="Calibri" w:hint="cs"/>
                <w:rtl/>
              </w:rPr>
              <w:t>המולטידיספלינריות</w:t>
            </w:r>
            <w:proofErr w:type="spellEnd"/>
            <w:r>
              <w:rPr>
                <w:rFonts w:ascii="Calibri" w:hAnsi="Calibri" w:cs="Calibri" w:hint="cs"/>
                <w:rtl/>
              </w:rPr>
              <w:t xml:space="preserve"> </w:t>
            </w:r>
            <w:r w:rsidR="00D2667F">
              <w:rPr>
                <w:rFonts w:ascii="Calibri" w:hAnsi="Calibri" w:cs="Calibri" w:hint="cs"/>
                <w:rtl/>
              </w:rPr>
              <w:t>הנדרשות כמפורט לעיל,</w:t>
            </w:r>
            <w:r>
              <w:rPr>
                <w:rFonts w:ascii="Calibri" w:hAnsi="Calibri" w:cs="Calibri" w:hint="cs"/>
                <w:rtl/>
              </w:rPr>
              <w:t xml:space="preserve"> </w:t>
            </w:r>
            <w:r>
              <w:rPr>
                <w:rFonts w:ascii="Calibri" w:hAnsi="Calibri" w:cs="Calibri"/>
                <w:rtl/>
              </w:rPr>
              <w:t xml:space="preserve">אשר </w:t>
            </w:r>
            <w:r w:rsidR="00D2667F">
              <w:rPr>
                <w:rFonts w:ascii="Calibri" w:hAnsi="Calibri" w:cs="Calibri" w:hint="cs"/>
                <w:rtl/>
              </w:rPr>
              <w:t>תוכל לתת את המענה הדרוש ל</w:t>
            </w:r>
            <w:r>
              <w:rPr>
                <w:rFonts w:ascii="Calibri" w:hAnsi="Calibri" w:cs="Calibri" w:hint="cs"/>
                <w:rtl/>
              </w:rPr>
              <w:t>מטרות המחקר</w:t>
            </w:r>
            <w:r w:rsidRPr="00655748">
              <w:rPr>
                <w:rFonts w:ascii="Calibri" w:hAnsi="Calibri" w:cs="Calibri"/>
                <w:rtl/>
              </w:rPr>
              <w:t xml:space="preserve"> </w:t>
            </w:r>
            <w:r w:rsidR="00D2667F">
              <w:rPr>
                <w:rFonts w:ascii="Calibri" w:hAnsi="Calibri" w:cs="Calibri" w:hint="cs"/>
                <w:rtl/>
              </w:rPr>
              <w:t>ו</w:t>
            </w:r>
            <w:r w:rsidRPr="00655748">
              <w:rPr>
                <w:rFonts w:ascii="Calibri" w:hAnsi="Calibri" w:cs="Calibri"/>
                <w:rtl/>
              </w:rPr>
              <w:t>לבחינת פעילות קהילת רפואה מרחוק וההשפעה שלה על מערכת הבריאות</w:t>
            </w:r>
            <w:r w:rsidR="005B7AF4">
              <w:rPr>
                <w:rFonts w:ascii="Calibri" w:hAnsi="Calibri" w:cs="Calibri" w:hint="cs"/>
                <w:rtl/>
              </w:rPr>
              <w:t xml:space="preserve"> בישראל</w:t>
            </w:r>
            <w:r>
              <w:rPr>
                <w:rFonts w:ascii="Calibri" w:hAnsi="Calibri" w:cs="Calibri" w:hint="cs"/>
                <w:rtl/>
              </w:rPr>
              <w:t>.</w:t>
            </w:r>
          </w:p>
          <w:p w14:paraId="13F965C3" w14:textId="570B5E46" w:rsidR="00626AE0" w:rsidRPr="00324E69" w:rsidRDefault="00D2667F" w:rsidP="00D2667F">
            <w:p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 xml:space="preserve">במהלך הבדיקה אמנם </w:t>
            </w:r>
            <w:r w:rsidR="00324E69" w:rsidRPr="00324E69">
              <w:rPr>
                <w:rFonts w:ascii="Calibri" w:hAnsi="Calibri" w:cs="Calibri"/>
                <w:rtl/>
              </w:rPr>
              <w:t>נמצאו מכוני מחקר במוסדות אקדמיים המתמחים בניהול ובמערכות בריאות,</w:t>
            </w:r>
            <w:r>
              <w:rPr>
                <w:rFonts w:ascii="Calibri" w:hAnsi="Calibri" w:cs="Calibri" w:hint="cs"/>
                <w:rtl/>
              </w:rPr>
              <w:t xml:space="preserve"> או מכוני מחקר המתמחים בבריאות דיגיטלית, </w:t>
            </w:r>
            <w:r w:rsidR="00324E69" w:rsidRPr="00324E69">
              <w:rPr>
                <w:rFonts w:ascii="Calibri" w:hAnsi="Calibri" w:cs="Calibri"/>
                <w:rtl/>
              </w:rPr>
              <w:t xml:space="preserve"> </w:t>
            </w:r>
            <w:r w:rsidR="00324E69" w:rsidRPr="00324E69">
              <w:rPr>
                <w:rFonts w:ascii="Calibri" w:hAnsi="Calibri" w:cs="Calibri"/>
                <w:b/>
                <w:bCs/>
                <w:rtl/>
              </w:rPr>
              <w:t>אך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 אין באמתחתם של מכונים אלו את מכלול היכולות, הידע והניסיון הנדרשים בכל ההיבטים הדרושים לביצוע המחקר, ובכלל זה </w:t>
            </w:r>
            <w:r w:rsidR="00324E69" w:rsidRPr="00324E69">
              <w:rPr>
                <w:rFonts w:ascii="Calibri" w:hAnsi="Calibri" w:cs="Calibri"/>
                <w:b/>
                <w:bCs/>
                <w:rtl/>
              </w:rPr>
              <w:t>טרנספורמציה דיגיטלית והובלת שינוי באמצעות קהילות</w:t>
            </w:r>
            <w:r>
              <w:rPr>
                <w:rFonts w:ascii="Calibri" w:hAnsi="Calibri" w:cs="Calibri" w:hint="cs"/>
                <w:rtl/>
              </w:rPr>
              <w:t xml:space="preserve"> </w:t>
            </w:r>
            <w:r w:rsidR="00324E69" w:rsidRPr="00D2667F">
              <w:rPr>
                <w:rFonts w:ascii="Calibri" w:hAnsi="Calibri" w:cs="Calibri"/>
                <w:b/>
                <w:bCs/>
                <w:rtl/>
              </w:rPr>
              <w:t>בפן הניהולי-מערכתי</w:t>
            </w:r>
            <w:r w:rsidRPr="00D2667F">
              <w:rPr>
                <w:rFonts w:ascii="Calibri" w:hAnsi="Calibri" w:cs="Calibri" w:hint="cs"/>
                <w:b/>
                <w:bCs/>
                <w:rtl/>
              </w:rPr>
              <w:t xml:space="preserve"> של טכנולוגיות בריאות דיגיטלית</w:t>
            </w:r>
            <w:r w:rsidR="002D75C9">
              <w:rPr>
                <w:rFonts w:ascii="Calibri" w:hAnsi="Calibri" w:cs="Calibri" w:hint="cs"/>
                <w:b/>
                <w:bCs/>
                <w:rtl/>
              </w:rPr>
              <w:t xml:space="preserve"> ומערכות בריאות</w:t>
            </w:r>
            <w:r w:rsidR="00324E69" w:rsidRPr="00D2667F">
              <w:rPr>
                <w:rFonts w:ascii="Calibri" w:hAnsi="Calibri" w:cs="Calibri" w:hint="cs"/>
                <w:b/>
                <w:bCs/>
                <w:rtl/>
              </w:rPr>
              <w:t xml:space="preserve">. </w:t>
            </w:r>
            <w:r w:rsidR="00324E69">
              <w:rPr>
                <w:rFonts w:ascii="Calibri" w:hAnsi="Calibri" w:cs="Calibri" w:hint="cs"/>
                <w:rtl/>
              </w:rPr>
              <w:t xml:space="preserve">להלן פירוט היכולות של המוסדות </w:t>
            </w:r>
            <w:proofErr w:type="spellStart"/>
            <w:r w:rsidR="00324E69">
              <w:rPr>
                <w:rFonts w:ascii="Calibri" w:hAnsi="Calibri" w:cs="Calibri" w:hint="cs"/>
                <w:rtl/>
              </w:rPr>
              <w:t>האקדמים</w:t>
            </w:r>
            <w:proofErr w:type="spellEnd"/>
            <w:r w:rsidR="00324E69">
              <w:rPr>
                <w:rFonts w:ascii="Calibri" w:hAnsi="Calibri" w:cs="Calibri" w:hint="cs"/>
                <w:rtl/>
              </w:rPr>
              <w:t xml:space="preserve"> אשר נסקרו:</w:t>
            </w:r>
          </w:p>
          <w:p w14:paraId="61C196F2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>האוניברסיטה העברית- מחקרי התערבות על יעילות טיפולים מרחוק (פקולטה לרפואה), ניהול מערכות בריאות.</w:t>
            </w:r>
          </w:p>
          <w:p w14:paraId="5AC8A917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 xml:space="preserve">אוניברסיטת תל אביב- חוקרים בתחום כלכלת בריאות, ניהול מערכות בריאות, טרנספורמציה דיגיטלית (פקולטה לניהול), השפעות השימוש ברפואה מרחוק על תוצאי בריאות (מדעי החברה), </w:t>
            </w:r>
          </w:p>
          <w:p w14:paraId="5F0BB5C3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>אוניברסיטת חיפה- הפקולטה למדעי הרווחה והבריאות- מחקרים על מטפלים ושיטות טיפול מרחוק.</w:t>
            </w:r>
          </w:p>
          <w:p w14:paraId="5F48F4F2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>הטכניון- הפקולטה להנדסה ביו-רפואית- בריאות דיגיטלית.</w:t>
            </w:r>
          </w:p>
          <w:p w14:paraId="0CE9D277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>אוניברסיטת בר-אילן- מחקרים בתחום מדעי החברה- חסמים והטיות בשימוש ברפואה מרחוק.</w:t>
            </w:r>
          </w:p>
          <w:p w14:paraId="013BDDF3" w14:textId="71C4C584" w:rsidR="00F70612" w:rsidRDefault="00F70612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 xml:space="preserve">אוניברסיטת </w:t>
            </w:r>
            <w:r w:rsidR="002D75C9">
              <w:rPr>
                <w:rFonts w:ascii="Calibri" w:hAnsi="Calibri" w:cs="Calibri" w:hint="cs"/>
                <w:rtl/>
              </w:rPr>
              <w:t xml:space="preserve">בן גוריון בנגב </w:t>
            </w:r>
            <w:r>
              <w:rPr>
                <w:rFonts w:ascii="Calibri" w:hAnsi="Calibri" w:cs="Calibri" w:hint="cs"/>
                <w:rtl/>
              </w:rPr>
              <w:t>- מחקרים בתחום מנהל מערכות בריאות.</w:t>
            </w:r>
          </w:p>
          <w:p w14:paraId="70BE6806" w14:textId="77777777" w:rsidR="00324E69" w:rsidRDefault="00324E69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>אוניברסיטת אריאל- חקר השימוש ברפואה מרחוק באוכלוסיות שונות (המחלקה להנדסת תעשייה וניהול).</w:t>
            </w:r>
          </w:p>
          <w:p w14:paraId="53A9A996" w14:textId="77777777" w:rsidR="00D2667F" w:rsidRDefault="00D2667F" w:rsidP="007475C9">
            <w:pPr>
              <w:pStyle w:val="af4"/>
              <w:numPr>
                <w:ilvl w:val="1"/>
                <w:numId w:val="15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rtl/>
              </w:rPr>
              <w:t xml:space="preserve">מכון </w:t>
            </w:r>
            <w:proofErr w:type="spellStart"/>
            <w:r>
              <w:rPr>
                <w:rFonts w:ascii="Calibri" w:hAnsi="Calibri" w:cs="Calibri" w:hint="cs"/>
                <w:rtl/>
              </w:rPr>
              <w:t>ברוקדייל</w:t>
            </w:r>
            <w:proofErr w:type="spellEnd"/>
            <w:r>
              <w:rPr>
                <w:rFonts w:ascii="Calibri" w:hAnsi="Calibri" w:cs="Calibri" w:hint="cs"/>
                <w:rtl/>
              </w:rPr>
              <w:t>-</w:t>
            </w:r>
            <w:r w:rsidR="00137146">
              <w:rPr>
                <w:rFonts w:ascii="Calibri" w:hAnsi="Calibri" w:cs="Calibri" w:hint="cs"/>
                <w:rtl/>
              </w:rPr>
              <w:t xml:space="preserve"> מחקרי מדיניות בריאות, חסמים בשימוש ברפואה מרחוק </w:t>
            </w:r>
            <w:proofErr w:type="spellStart"/>
            <w:r w:rsidR="00137146">
              <w:rPr>
                <w:rFonts w:ascii="Calibri" w:hAnsi="Calibri" w:cs="Calibri" w:hint="cs"/>
                <w:rtl/>
              </w:rPr>
              <w:t>באוכלוסיה</w:t>
            </w:r>
            <w:proofErr w:type="spellEnd"/>
            <w:r w:rsidR="00137146">
              <w:rPr>
                <w:rFonts w:ascii="Calibri" w:hAnsi="Calibri" w:cs="Calibri" w:hint="cs"/>
                <w:rtl/>
              </w:rPr>
              <w:t xml:space="preserve"> הערבית, התנהגויות בריאות, </w:t>
            </w:r>
          </w:p>
          <w:p w14:paraId="2EDBCB2A" w14:textId="77777777" w:rsidR="007475C9" w:rsidRDefault="007475C9" w:rsidP="007475C9">
            <w:pPr>
              <w:spacing w:before="240" w:after="240" w:line="276" w:lineRule="auto"/>
              <w:contextualSpacing/>
              <w:jc w:val="both"/>
              <w:rPr>
                <w:rFonts w:ascii="Calibri" w:hAnsi="Calibri" w:cs="Calibri"/>
                <w:rtl/>
              </w:rPr>
            </w:pPr>
          </w:p>
          <w:p w14:paraId="410DE4C5" w14:textId="77777777" w:rsidR="007475C9" w:rsidRDefault="007475C9" w:rsidP="007475C9">
            <w:pPr>
              <w:spacing w:before="240" w:after="240" w:line="276" w:lineRule="auto"/>
              <w:contextualSpacing/>
              <w:jc w:val="both"/>
              <w:rPr>
                <w:rFonts w:ascii="Calibri" w:hAnsi="Calibri" w:cs="Calibri"/>
                <w:rtl/>
              </w:rPr>
            </w:pPr>
          </w:p>
          <w:p w14:paraId="1C5A3735" w14:textId="77777777" w:rsidR="007475C9" w:rsidRPr="007475C9" w:rsidRDefault="007475C9" w:rsidP="007475C9">
            <w:p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</w:p>
          <w:p w14:paraId="4C04A07B" w14:textId="77777777" w:rsidR="00F70612" w:rsidRPr="00F70612" w:rsidRDefault="00C520BE" w:rsidP="00CB3532">
            <w:pPr>
              <w:spacing w:before="240" w:after="240" w:line="276" w:lineRule="auto"/>
              <w:jc w:val="both"/>
              <w:rPr>
                <w:rFonts w:ascii="Calibri" w:hAnsi="Calibri" w:cs="Calibri"/>
                <w:b/>
                <w:bCs/>
                <w:rtl/>
              </w:rPr>
            </w:pPr>
            <w:r w:rsidRPr="00F70612">
              <w:rPr>
                <w:rFonts w:ascii="Calibri" w:hAnsi="Calibri" w:cs="Calibri"/>
                <w:b/>
                <w:bCs/>
                <w:rtl/>
              </w:rPr>
              <w:t xml:space="preserve">מאחר ולא נמצאה קבוצת חוקרים מתאימה המתמחה במחקרים המשלבים את </w:t>
            </w:r>
            <w:r w:rsidR="0051620A">
              <w:rPr>
                <w:rFonts w:ascii="Calibri" w:hAnsi="Calibri" w:cs="Calibri" w:hint="cs"/>
                <w:b/>
                <w:bCs/>
                <w:rtl/>
              </w:rPr>
              <w:t xml:space="preserve">כל </w:t>
            </w:r>
            <w:r w:rsidRPr="00F70612">
              <w:rPr>
                <w:rFonts w:ascii="Calibri" w:hAnsi="Calibri" w:cs="Calibri"/>
                <w:b/>
                <w:bCs/>
                <w:rtl/>
              </w:rPr>
              <w:t xml:space="preserve">התחומים השונים או חוקרים המשלבים את </w:t>
            </w:r>
            <w:r w:rsidR="0051620A">
              <w:rPr>
                <w:rFonts w:ascii="Calibri" w:hAnsi="Calibri" w:cs="Calibri" w:hint="cs"/>
                <w:b/>
                <w:bCs/>
                <w:rtl/>
              </w:rPr>
              <w:t>תחומי ההתמחות</w:t>
            </w:r>
            <w:r w:rsidRPr="00F70612">
              <w:rPr>
                <w:rFonts w:ascii="Calibri" w:hAnsi="Calibri" w:cs="Calibri"/>
                <w:b/>
                <w:bCs/>
                <w:rtl/>
              </w:rPr>
              <w:t xml:space="preserve"> הדרושים למחקר מסוג זה, בחנו מוסדות מקבילים בעולם אשר יוכלו לתת מענה לצרכי המחקר של הקהילה</w:t>
            </w:r>
            <w:r w:rsidRPr="00F70612">
              <w:rPr>
                <w:rFonts w:ascii="Calibri" w:hAnsi="Calibri" w:cs="Calibri" w:hint="cs"/>
                <w:b/>
                <w:bCs/>
                <w:rtl/>
              </w:rPr>
              <w:t>.</w:t>
            </w:r>
          </w:p>
          <w:p w14:paraId="688D594F" w14:textId="77777777" w:rsidR="00CB3532" w:rsidRPr="008B336E" w:rsidRDefault="00CB3532" w:rsidP="00CB3532">
            <w:pPr>
              <w:spacing w:before="240" w:after="240" w:line="276" w:lineRule="auto"/>
              <w:jc w:val="both"/>
              <w:rPr>
                <w:rFonts w:ascii="Calibri" w:hAnsi="Calibri" w:cs="Calibri"/>
                <w:rtl/>
              </w:rPr>
            </w:pPr>
            <w:r w:rsidRPr="00655748">
              <w:rPr>
                <w:rFonts w:ascii="Calibri" w:hAnsi="Calibri" w:cs="Calibri" w:hint="cs"/>
                <w:u w:val="single"/>
                <w:rtl/>
              </w:rPr>
              <w:t xml:space="preserve">בחינת ההתאמה של </w:t>
            </w:r>
            <w:r w:rsidRPr="00655748">
              <w:rPr>
                <w:rFonts w:ascii="Calibri" w:hAnsi="Calibri" w:cs="Calibri"/>
                <w:u w:val="single"/>
                <w:rtl/>
              </w:rPr>
              <w:t xml:space="preserve">מרכז החדשנות הדיגיטלית </w:t>
            </w:r>
            <w:r w:rsidRPr="00655748">
              <w:rPr>
                <w:rFonts w:ascii="Calibri" w:hAnsi="Calibri" w:cs="Calibri"/>
                <w:u w:val="single"/>
              </w:rPr>
              <w:t>Cambridge Digital Innovation (CDI)</w:t>
            </w:r>
            <w:r>
              <w:rPr>
                <w:rFonts w:ascii="Calibri" w:hAnsi="Calibri" w:cs="Calibri" w:hint="cs"/>
                <w:u w:val="single"/>
                <w:rtl/>
              </w:rPr>
              <w:t xml:space="preserve"> מאוניברסיטת קיימברידג' (</w:t>
            </w:r>
            <w:r>
              <w:rPr>
                <w:rFonts w:ascii="Calibri" w:hAnsi="Calibri" w:cs="Calibri"/>
                <w:u w:val="single"/>
              </w:rPr>
              <w:t>Hughes Hall</w:t>
            </w:r>
            <w:r>
              <w:rPr>
                <w:rFonts w:ascii="Calibri" w:hAnsi="Calibri" w:cs="Calibri" w:hint="cs"/>
                <w:u w:val="single"/>
                <w:rtl/>
              </w:rPr>
              <w:t>) ו</w:t>
            </w:r>
            <w:r w:rsidRPr="00655748">
              <w:rPr>
                <w:rFonts w:ascii="Calibri" w:hAnsi="Calibri" w:cs="Calibri"/>
                <w:u w:val="single"/>
                <w:rtl/>
              </w:rPr>
              <w:t>מבית הספר למנהל עסקים באוניברסיטת קיימברידג' (</w:t>
            </w:r>
            <w:r w:rsidRPr="00655748">
              <w:rPr>
                <w:rFonts w:ascii="Calibri" w:hAnsi="Calibri" w:cs="Calibri"/>
                <w:u w:val="single"/>
              </w:rPr>
              <w:t>Cambridge Judge Business School</w:t>
            </w:r>
            <w:r>
              <w:rPr>
                <w:rFonts w:ascii="Calibri" w:hAnsi="Calibri" w:cs="Calibri"/>
                <w:u w:val="single"/>
              </w:rPr>
              <w:t xml:space="preserve"> (CJBS</w:t>
            </w:r>
            <w:r w:rsidRPr="00655748">
              <w:rPr>
                <w:rFonts w:ascii="Calibri" w:hAnsi="Calibri" w:cs="Calibri" w:hint="cs"/>
                <w:u w:val="single"/>
                <w:rtl/>
              </w:rPr>
              <w:t>:</w:t>
            </w:r>
          </w:p>
          <w:p w14:paraId="11A8289C" w14:textId="77777777" w:rsidR="00CB3532" w:rsidRDefault="00CB3532" w:rsidP="00CB3532">
            <w:pPr>
              <w:pStyle w:val="af4"/>
              <w:numPr>
                <w:ilvl w:val="0"/>
                <w:numId w:val="13"/>
              </w:numPr>
              <w:spacing w:before="240" w:after="240" w:line="276" w:lineRule="auto"/>
              <w:jc w:val="both"/>
              <w:rPr>
                <w:rFonts w:ascii="Calibri" w:hAnsi="Calibri" w:cs="Calibri"/>
              </w:rPr>
            </w:pPr>
            <w:r w:rsidRPr="00C520BE">
              <w:rPr>
                <w:rFonts w:ascii="Calibri" w:hAnsi="Calibri" w:cs="Calibri"/>
                <w:b/>
                <w:bCs/>
                <w:rtl/>
              </w:rPr>
              <w:t xml:space="preserve">המרכז </w:t>
            </w:r>
            <w:r w:rsidRPr="00C520BE">
              <w:rPr>
                <w:rFonts w:ascii="Calibri" w:hAnsi="Calibri" w:cs="Calibri" w:hint="cs"/>
                <w:b/>
                <w:bCs/>
                <w:rtl/>
              </w:rPr>
              <w:t>בקיימבריד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 xml:space="preserve">ג' 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הוא אחד המרכזים 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>המוביל</w:t>
            </w:r>
            <w:r>
              <w:rPr>
                <w:rFonts w:ascii="Calibri" w:hAnsi="Calibri" w:cs="Calibri" w:hint="cs"/>
                <w:b/>
                <w:bCs/>
                <w:rtl/>
              </w:rPr>
              <w:t>ים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 xml:space="preserve"> בעולם בחקר </w:t>
            </w:r>
            <w:r>
              <w:rPr>
                <w:rFonts w:ascii="Calibri" w:hAnsi="Calibri" w:cs="Calibri" w:hint="cs"/>
                <w:b/>
                <w:bCs/>
                <w:rtl/>
              </w:rPr>
              <w:t>חדשנות ו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>טרנספ</w:t>
            </w:r>
            <w:r>
              <w:rPr>
                <w:rFonts w:ascii="Calibri" w:hAnsi="Calibri" w:cs="Calibri" w:hint="cs"/>
                <w:b/>
                <w:bCs/>
                <w:rtl/>
              </w:rPr>
              <w:t>ו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>רמציה דיגיטלית בכלל, ו</w:t>
            </w:r>
            <w:r w:rsidRPr="00C520BE">
              <w:rPr>
                <w:rFonts w:ascii="Calibri" w:hAnsi="Calibri" w:cs="Calibri" w:hint="cs"/>
                <w:b/>
                <w:bCs/>
                <w:rtl/>
              </w:rPr>
              <w:t>טרנספורמצ</w:t>
            </w:r>
            <w:r>
              <w:rPr>
                <w:rFonts w:ascii="Calibri" w:hAnsi="Calibri" w:cs="Calibri" w:hint="cs"/>
                <w:b/>
                <w:bCs/>
                <w:rtl/>
              </w:rPr>
              <w:t>י</w:t>
            </w:r>
            <w:r w:rsidRPr="00C520BE">
              <w:rPr>
                <w:rFonts w:ascii="Calibri" w:hAnsi="Calibri" w:cs="Calibri" w:hint="cs"/>
                <w:b/>
                <w:bCs/>
                <w:rtl/>
              </w:rPr>
              <w:t xml:space="preserve">ה </w:t>
            </w:r>
            <w:r w:rsidRPr="00C520BE">
              <w:rPr>
                <w:rFonts w:ascii="Calibri" w:hAnsi="Calibri" w:cs="Calibri"/>
                <w:b/>
                <w:bCs/>
                <w:rtl/>
              </w:rPr>
              <w:t>בתחום הבריאות</w:t>
            </w:r>
            <w:r w:rsidRPr="00C520BE">
              <w:rPr>
                <w:rFonts w:ascii="Calibri" w:hAnsi="Calibri" w:cs="Calibri" w:hint="cs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/>
                <w:b/>
                <w:bCs/>
                <w:rtl/>
              </w:rPr>
              <w:t>בפרט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. היותו מבוסס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באונ</w:t>
            </w:r>
            <w:r>
              <w:rPr>
                <w:rFonts w:ascii="Calibri" w:hAnsi="Calibri" w:cs="Calibri" w:hint="cs"/>
                <w:b/>
                <w:bCs/>
                <w:rtl/>
              </w:rPr>
              <w:t>'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קיימברידג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' </w:t>
            </w:r>
            <w:r>
              <w:rPr>
                <w:rFonts w:ascii="Calibri" w:hAnsi="Calibri" w:cs="Calibri" w:hint="cs"/>
                <w:b/>
                <w:bCs/>
                <w:rtl/>
              </w:rPr>
              <w:t>ובביה"ס למנהל עסקים</w:t>
            </w:r>
            <w:r>
              <w:rPr>
                <w:rFonts w:ascii="Calibri" w:hAnsi="Calibri" w:cs="Calibri"/>
                <w:b/>
                <w:bCs/>
              </w:rPr>
              <w:t xml:space="preserve"> CJBS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מאפשר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לו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לפתח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פרספקטיבה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בינתחומית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ייחודית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ידי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חיבור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ידע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ניהולי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בריאות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דיגיטלית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דיסציפלינות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אחרות</w:t>
            </w:r>
            <w:r>
              <w:rPr>
                <w:rFonts w:ascii="Calibri" w:hAnsi="Calibri" w:cs="Calibri" w:hint="cs"/>
                <w:b/>
                <w:bCs/>
                <w:rtl/>
              </w:rPr>
              <w:t>,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כולל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רפואה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. </w:t>
            </w:r>
            <w:r>
              <w:rPr>
                <w:rFonts w:ascii="Calibri" w:hAnsi="Calibri" w:cs="Calibri" w:hint="cs"/>
                <w:b/>
                <w:bCs/>
                <w:rtl/>
              </w:rPr>
              <w:t>במרכז העוסק ב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חדשנות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>ב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בריאות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דיגיטלית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>שותפים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בינלאומיים וביניהם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ישראל</w:t>
            </w:r>
            <w:r>
              <w:rPr>
                <w:rFonts w:ascii="Calibri" w:hAnsi="Calibri" w:cs="Calibri" w:hint="cs"/>
                <w:b/>
                <w:bCs/>
                <w:rtl/>
              </w:rPr>
              <w:t>, קיימים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עמיתים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שהם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חוקרים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מובילים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בנושא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חדשנות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דיגיטלית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וקהילות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מקוונות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.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עמיתי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/>
                <w:b/>
                <w:bCs/>
              </w:rPr>
              <w:t>CDI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מבוססים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באוניברסיטאות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ברחב</w:t>
            </w:r>
            <w:r>
              <w:rPr>
                <w:rFonts w:ascii="Calibri" w:hAnsi="Calibri" w:cs="Calibri" w:hint="cs"/>
                <w:b/>
                <w:bCs/>
                <w:rtl/>
              </w:rPr>
              <w:t>י צפון אמריקה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ואירופה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כולל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: </w:t>
            </w:r>
            <w:r w:rsidRPr="00771B7B">
              <w:rPr>
                <w:rFonts w:ascii="Calibri" w:hAnsi="Calibri" w:cs="Calibri"/>
                <w:b/>
                <w:bCs/>
              </w:rPr>
              <w:t>MIT, McGill, WBS, Aachen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>וביה"ס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לכלכלה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של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שטוקהולם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.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המרכז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 xml:space="preserve">מוביל כיום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תכנית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מחקר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עתיד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הבריאות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הדיגיטלית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rtl/>
              </w:rPr>
              <w:t>עם שותפיו מתוך מטרה להגשים את החזון ל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>"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שיפור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חיים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באמצעות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חדשנות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 xml:space="preserve"> </w:t>
            </w:r>
            <w:r w:rsidRPr="00771B7B">
              <w:rPr>
                <w:rFonts w:ascii="Calibri" w:hAnsi="Calibri" w:cs="Calibri" w:hint="cs"/>
                <w:b/>
                <w:bCs/>
                <w:rtl/>
              </w:rPr>
              <w:t>דיגיטלית</w:t>
            </w:r>
            <w:r w:rsidRPr="00771B7B">
              <w:rPr>
                <w:rFonts w:ascii="Calibri" w:hAnsi="Calibri" w:cs="Calibri"/>
                <w:b/>
                <w:bCs/>
                <w:rtl/>
              </w:rPr>
              <w:t>".</w:t>
            </w:r>
          </w:p>
          <w:p w14:paraId="7B2A9447" w14:textId="77777777" w:rsidR="00CB3532" w:rsidRPr="00C520BE" w:rsidRDefault="00CB3532" w:rsidP="00CB3532">
            <w:pPr>
              <w:pStyle w:val="af4"/>
              <w:numPr>
                <w:ilvl w:val="0"/>
                <w:numId w:val="13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 w:rsidRPr="00655748">
              <w:rPr>
                <w:rFonts w:ascii="Calibri" w:hAnsi="Calibri" w:cs="Calibri"/>
                <w:rtl/>
              </w:rPr>
              <w:t>צוות המחקר מקיימברידג' מורכב משלושה חוקרים מובילים בתחומם, כולם בעלי פרסומים בכתבי עת מובילים בתחומי מערכות המידע, חדשנות בבריאות וניה</w:t>
            </w:r>
            <w:r>
              <w:rPr>
                <w:rFonts w:ascii="Calibri" w:hAnsi="Calibri" w:cs="Calibri"/>
                <w:rtl/>
              </w:rPr>
              <w:t>ול שינויים</w:t>
            </w:r>
            <w:r>
              <w:rPr>
                <w:rFonts w:ascii="Calibri" w:hAnsi="Calibri" w:cs="Calibri" w:hint="cs"/>
                <w:rtl/>
              </w:rPr>
              <w:t xml:space="preserve"> ארגוניים ותכנון שירותי בריאות.</w:t>
            </w:r>
          </w:p>
          <w:p w14:paraId="2B875D0F" w14:textId="107B8AC5" w:rsidR="00CB3532" w:rsidRDefault="00CB3532" w:rsidP="00CB3532">
            <w:pPr>
              <w:pStyle w:val="af4"/>
              <w:numPr>
                <w:ilvl w:val="0"/>
                <w:numId w:val="13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 w:rsidRPr="006F2AF5">
              <w:rPr>
                <w:rFonts w:ascii="Calibri" w:hAnsi="Calibri" w:cs="Calibri" w:hint="cs"/>
                <w:rtl/>
              </w:rPr>
              <w:t xml:space="preserve">צוות המחקר מנוסה, בעל יכולות מחקר </w:t>
            </w:r>
            <w:proofErr w:type="spellStart"/>
            <w:r w:rsidRPr="006F2AF5">
              <w:rPr>
                <w:rFonts w:ascii="Calibri" w:hAnsi="Calibri" w:cs="Calibri" w:hint="cs"/>
                <w:rtl/>
              </w:rPr>
              <w:t>מולטידיסיפלינריות</w:t>
            </w:r>
            <w:proofErr w:type="spellEnd"/>
            <w:r w:rsidRPr="006F2AF5">
              <w:rPr>
                <w:rFonts w:ascii="Calibri" w:hAnsi="Calibri" w:cs="Calibri" w:hint="cs"/>
                <w:rtl/>
              </w:rPr>
              <w:t xml:space="preserve"> ו</w:t>
            </w:r>
            <w:r w:rsidRPr="006F2AF5">
              <w:rPr>
                <w:rFonts w:ascii="Calibri" w:hAnsi="Calibri" w:cs="Calibri"/>
                <w:rtl/>
              </w:rPr>
              <w:t xml:space="preserve">מומחיות </w:t>
            </w:r>
            <w:r w:rsidRPr="006F2AF5">
              <w:rPr>
                <w:rFonts w:ascii="Calibri" w:hAnsi="Calibri" w:cs="Calibri"/>
                <w:b/>
                <w:bCs/>
                <w:rtl/>
              </w:rPr>
              <w:t xml:space="preserve">בנושא קהילות מקוונות, </w:t>
            </w:r>
            <w:r w:rsidRPr="006F2AF5">
              <w:rPr>
                <w:rFonts w:ascii="Calibri" w:hAnsi="Calibri" w:cs="Calibri" w:hint="cs"/>
                <w:b/>
                <w:bCs/>
                <w:rtl/>
              </w:rPr>
              <w:t xml:space="preserve">טרנספורמציה דיגיטלית, מערכות בריאות , </w:t>
            </w:r>
            <w:r w:rsidRPr="006F2AF5">
              <w:rPr>
                <w:rFonts w:ascii="Calibri" w:hAnsi="Calibri" w:cs="Calibri"/>
                <w:b/>
                <w:bCs/>
                <w:rtl/>
              </w:rPr>
              <w:t>חדשנות דיגיטלית</w:t>
            </w:r>
            <w:r w:rsidR="002D75C9">
              <w:rPr>
                <w:rFonts w:ascii="Calibri" w:hAnsi="Calibri" w:cs="Calibri" w:hint="cs"/>
                <w:b/>
                <w:bCs/>
                <w:rtl/>
              </w:rPr>
              <w:t xml:space="preserve"> וניהול</w:t>
            </w:r>
            <w:r w:rsidRPr="006F2AF5">
              <w:rPr>
                <w:rFonts w:ascii="Calibri" w:hAnsi="Calibri" w:cs="Calibri" w:hint="cs"/>
                <w:rtl/>
              </w:rPr>
              <w:t>. הצוות היה שותף למספר רב של מחקרים אשר בחנו את ההשפעה של קהילות מקוונות בתחומים נרחבים, ביניה</w:t>
            </w:r>
            <w:r w:rsidRPr="006F2AF5">
              <w:rPr>
                <w:rFonts w:ascii="Calibri" w:hAnsi="Calibri" w:cs="Calibri"/>
                <w:rtl/>
              </w:rPr>
              <w:t>ם</w:t>
            </w:r>
            <w:r w:rsidRPr="006F2AF5">
              <w:rPr>
                <w:rFonts w:ascii="Calibri" w:hAnsi="Calibri" w:cs="Calibri" w:hint="cs"/>
                <w:rtl/>
              </w:rPr>
              <w:t xml:space="preserve"> גם קהילות בריאות דיגיטלית (מאמרים מצורפים בנספח).</w:t>
            </w:r>
          </w:p>
          <w:p w14:paraId="0309C645" w14:textId="77777777" w:rsidR="00CB3532" w:rsidRDefault="00CB3532" w:rsidP="00CB3532">
            <w:pPr>
              <w:pStyle w:val="af4"/>
              <w:numPr>
                <w:ilvl w:val="0"/>
                <w:numId w:val="13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 w:rsidRPr="006F2AF5">
              <w:rPr>
                <w:rFonts w:ascii="Calibri" w:hAnsi="Calibri" w:cs="Calibri" w:hint="cs"/>
                <w:rtl/>
              </w:rPr>
              <w:t xml:space="preserve">המרכז מתמחה </w:t>
            </w:r>
            <w:r w:rsidRPr="006F2AF5">
              <w:rPr>
                <w:rFonts w:ascii="Calibri" w:hAnsi="Calibri" w:cs="Calibri" w:hint="cs"/>
                <w:b/>
                <w:bCs/>
                <w:rtl/>
              </w:rPr>
              <w:t xml:space="preserve">בקידום שוויון </w:t>
            </w:r>
            <w:r w:rsidRPr="006F2AF5">
              <w:rPr>
                <w:rFonts w:ascii="Calibri" w:hAnsi="Calibri" w:cs="Calibri"/>
                <w:b/>
                <w:bCs/>
                <w:rtl/>
              </w:rPr>
              <w:t>בשירותי בריאות</w:t>
            </w:r>
            <w:r w:rsidRPr="006F2AF5">
              <w:rPr>
                <w:rFonts w:ascii="Calibri" w:hAnsi="Calibri" w:cs="Calibri"/>
                <w:rtl/>
              </w:rPr>
              <w:t xml:space="preserve"> באמצעות פיתוח טכנולוגיות בריאות דיגיטלית בדגש על עיצוב שירותי רפואה מרחוק</w:t>
            </w:r>
            <w:r w:rsidRPr="006F2AF5">
              <w:rPr>
                <w:rFonts w:ascii="Calibri" w:hAnsi="Calibri" w:cs="Calibri" w:hint="cs"/>
                <w:rtl/>
              </w:rPr>
              <w:t xml:space="preserve">, לרבות </w:t>
            </w:r>
            <w:proofErr w:type="spellStart"/>
            <w:r w:rsidRPr="006F2AF5">
              <w:rPr>
                <w:rFonts w:ascii="Calibri" w:hAnsi="Calibri" w:cs="Calibri"/>
                <w:rtl/>
              </w:rPr>
              <w:t>תוכנית</w:t>
            </w:r>
            <w:proofErr w:type="spellEnd"/>
            <w:r w:rsidRPr="006F2AF5">
              <w:rPr>
                <w:rFonts w:ascii="Calibri" w:hAnsi="Calibri" w:cs="Calibri"/>
                <w:rtl/>
              </w:rPr>
              <w:t xml:space="preserve"> מחקר</w:t>
            </w:r>
            <w:r w:rsidRPr="006F2AF5">
              <w:rPr>
                <w:rFonts w:ascii="Calibri" w:hAnsi="Calibri" w:cs="Calibri" w:hint="cs"/>
                <w:rtl/>
              </w:rPr>
              <w:t xml:space="preserve"> </w:t>
            </w:r>
            <w:r w:rsidRPr="006F2AF5">
              <w:rPr>
                <w:rFonts w:ascii="Calibri" w:hAnsi="Calibri" w:cs="Calibri"/>
                <w:rtl/>
              </w:rPr>
              <w:t>בתחום בית החולים של העתיד</w:t>
            </w:r>
            <w:r w:rsidRPr="006F2AF5">
              <w:rPr>
                <w:rFonts w:ascii="Calibri" w:hAnsi="Calibri" w:cs="Calibri" w:hint="cs"/>
                <w:rtl/>
              </w:rPr>
              <w:t>. התמחויות אלו של המרכז</w:t>
            </w:r>
            <w:r w:rsidRPr="006F2AF5">
              <w:rPr>
                <w:rFonts w:ascii="Calibri" w:hAnsi="Calibri" w:cs="Calibri"/>
                <w:rtl/>
              </w:rPr>
              <w:t xml:space="preserve"> עול</w:t>
            </w:r>
            <w:r w:rsidRPr="006F2AF5">
              <w:rPr>
                <w:rFonts w:ascii="Calibri" w:hAnsi="Calibri" w:cs="Calibri" w:hint="cs"/>
                <w:rtl/>
              </w:rPr>
              <w:t>ות</w:t>
            </w:r>
            <w:r w:rsidRPr="006F2AF5">
              <w:rPr>
                <w:rFonts w:ascii="Calibri" w:hAnsi="Calibri" w:cs="Calibri"/>
                <w:rtl/>
              </w:rPr>
              <w:t xml:space="preserve"> בקנה אחד עם מטרותיהם של משרד הבריאות וקהילת רפואה</w:t>
            </w:r>
            <w:r w:rsidRPr="006F2AF5">
              <w:rPr>
                <w:rFonts w:ascii="Calibri" w:hAnsi="Calibri" w:cs="Calibri" w:hint="cs"/>
                <w:rtl/>
              </w:rPr>
              <w:t>.</w:t>
            </w:r>
          </w:p>
          <w:p w14:paraId="2907F2ED" w14:textId="77777777" w:rsidR="00CB3532" w:rsidRPr="00AE4A34" w:rsidRDefault="00CB3532" w:rsidP="00CB3532">
            <w:pPr>
              <w:pStyle w:val="af4"/>
              <w:numPr>
                <w:ilvl w:val="0"/>
                <w:numId w:val="13"/>
              </w:numPr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  <w:r w:rsidRPr="00AE4A34">
              <w:rPr>
                <w:rFonts w:ascii="Calibri" w:hAnsi="Calibri" w:cs="Calibri"/>
                <w:rtl/>
              </w:rPr>
              <w:t xml:space="preserve">מרכז המחקר </w:t>
            </w:r>
            <w:r w:rsidRPr="00AE4A34">
              <w:rPr>
                <w:rFonts w:ascii="Calibri" w:hAnsi="Calibri" w:cs="Calibri"/>
              </w:rPr>
              <w:t>CDI</w:t>
            </w:r>
            <w:r w:rsidRPr="00AE4A34">
              <w:rPr>
                <w:rFonts w:ascii="Calibri" w:hAnsi="Calibri" w:cs="Calibri"/>
                <w:rtl/>
              </w:rPr>
              <w:t xml:space="preserve"> וקבוצת המחקר הספציפית הינה בעלת </w:t>
            </w:r>
            <w:r w:rsidRPr="00AE4A34">
              <w:rPr>
                <w:rFonts w:ascii="Calibri" w:hAnsi="Calibri" w:cs="Calibri"/>
                <w:b/>
                <w:bCs/>
                <w:rtl/>
              </w:rPr>
              <w:t xml:space="preserve">קשרים בינלאומיים </w:t>
            </w:r>
            <w:proofErr w:type="spellStart"/>
            <w:r w:rsidRPr="00AE4A34">
              <w:rPr>
                <w:rFonts w:ascii="Calibri" w:hAnsi="Calibri" w:cs="Calibri"/>
                <w:b/>
                <w:bCs/>
                <w:rtl/>
              </w:rPr>
              <w:t>יחודיים</w:t>
            </w:r>
            <w:proofErr w:type="spellEnd"/>
            <w:r w:rsidRPr="00AE4A34">
              <w:rPr>
                <w:rFonts w:ascii="Calibri" w:hAnsi="Calibri" w:cs="Calibri"/>
                <w:rtl/>
              </w:rPr>
              <w:t xml:space="preserve">, ומעוניינת להמשיך להוביל את המחקר ופעילות הקהילה באופן נרחב על מנת לקדם את המודעות בתחום ולרכוש לגיטימציה לתפקיד הקהילה בעיצוב שירותי רפואה מרחוק בשותפות ישראל-בריטניה (דרך השגרירות) </w:t>
            </w:r>
            <w:proofErr w:type="spellStart"/>
            <w:r w:rsidRPr="00AE4A34">
              <w:rPr>
                <w:rFonts w:ascii="Calibri" w:hAnsi="Calibri" w:cs="Calibri"/>
                <w:rtl/>
              </w:rPr>
              <w:t>ובשותפיות</w:t>
            </w:r>
            <w:proofErr w:type="spellEnd"/>
            <w:r w:rsidRPr="00AE4A34">
              <w:rPr>
                <w:rFonts w:ascii="Calibri" w:hAnsi="Calibri" w:cs="Calibri"/>
                <w:rtl/>
              </w:rPr>
              <w:t xml:space="preserve"> בינלאומיות אחרות (קנדה, גרמניה, שבדיה</w:t>
            </w:r>
            <w:r w:rsidRPr="00AE4A34">
              <w:rPr>
                <w:rFonts w:ascii="Calibri" w:hAnsi="Calibri" w:cs="Calibri" w:hint="cs"/>
                <w:rtl/>
              </w:rPr>
              <w:t xml:space="preserve"> ונורבגיה</w:t>
            </w:r>
            <w:r w:rsidRPr="00AE4A34">
              <w:rPr>
                <w:rFonts w:ascii="Calibri" w:hAnsi="Calibri" w:cs="Calibri"/>
                <w:rtl/>
              </w:rPr>
              <w:t>).</w:t>
            </w:r>
          </w:p>
          <w:p w14:paraId="30FF27DF" w14:textId="77777777" w:rsidR="004D0ECD" w:rsidRPr="00C520BE" w:rsidRDefault="004D0ECD" w:rsidP="00CB3532">
            <w:pPr>
              <w:pStyle w:val="af4"/>
              <w:spacing w:before="240" w:after="240" w:line="276" w:lineRule="auto"/>
              <w:contextualSpacing/>
              <w:jc w:val="both"/>
              <w:rPr>
                <w:rFonts w:ascii="Calibri" w:hAnsi="Calibri" w:cs="Calibri"/>
              </w:rPr>
            </w:pPr>
          </w:p>
        </w:tc>
      </w:tr>
    </w:tbl>
    <w:p w14:paraId="4829A767" w14:textId="77777777" w:rsidR="00222867" w:rsidRPr="00AF57E9" w:rsidRDefault="009D146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10808F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C4BB5F5" w14:textId="77777777" w:rsidR="00222867" w:rsidRPr="00AF57E9" w:rsidRDefault="009D146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F903884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AD514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EF54ED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B49C" w14:textId="1DD89784" w:rsidR="00222867" w:rsidRPr="00AF57E9" w:rsidRDefault="002D7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אסתי שלי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9E70" w14:textId="7E8F88CB" w:rsidR="00222867" w:rsidRPr="00AF57E9" w:rsidRDefault="002D7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אגף בכיר בריאות דיגיטלית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F964" w14:textId="662AA68E" w:rsidR="00222867" w:rsidRPr="00AF57E9" w:rsidRDefault="002D75C9" w:rsidP="002D75C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D4485C2" wp14:editId="6C03DA31">
                  <wp:extent cx="575733" cy="316653"/>
                  <wp:effectExtent l="0" t="0" r="0" b="127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9463" cy="3187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7F7E32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DE5BF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47A9547" w14:textId="48D8BD02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BDA56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772EE3B" w14:textId="209DD605" w:rsidR="00222867" w:rsidRPr="00817FBA" w:rsidRDefault="009D1466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4A499C" w14:textId="77777777" w:rsidR="009D1466" w:rsidRDefault="009D1466">
      <w:r>
        <w:separator/>
      </w:r>
    </w:p>
  </w:endnote>
  <w:endnote w:type="continuationSeparator" w:id="0">
    <w:p w14:paraId="57C3B536" w14:textId="77777777" w:rsidR="009D1466" w:rsidRDefault="009D1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761A77B4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75C7F5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28DFB5B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BF0A84E" w14:textId="6B494E15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635E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4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635ED">
            <w:rPr>
              <w:rFonts w:asciiTheme="minorBidi" w:hAnsiTheme="minorBidi" w:cstheme="minorBidi"/>
              <w:noProof/>
              <w:color w:val="FFFFFF" w:themeColor="background1"/>
              <w:rtl/>
            </w:rPr>
            <w:t>4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A756E70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3E131EB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06F3D5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691CDC2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28F758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49B8A3C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0F23216E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E8E93DE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ECBA4BC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257B8828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51C62398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9034B3" w14:textId="77777777" w:rsidR="009D1466" w:rsidRDefault="009D1466">
      <w:r>
        <w:separator/>
      </w:r>
    </w:p>
  </w:footnote>
  <w:footnote w:type="continuationSeparator" w:id="0">
    <w:p w14:paraId="3B9D1EC3" w14:textId="77777777" w:rsidR="009D1466" w:rsidRDefault="009D14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AA15B5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F12B20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B44D4B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1672C9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B39801B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CE6A1DD" wp14:editId="56DC609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7F4568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3A7BD1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50E5C4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2F79EE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09724A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0EF6267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E263641" w14:textId="77777777" w:rsidR="009220EC" w:rsidRPr="00D84715" w:rsidRDefault="009D14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FC4B8F" w14:textId="77777777" w:rsidR="009220EC" w:rsidRDefault="009D14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EB6EC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06EE7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4E341F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2E6CBD" w14:textId="77777777" w:rsidR="003D6D13" w:rsidRPr="00D84715" w:rsidRDefault="009D14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40E4967" w14:textId="77777777" w:rsidR="003D6D13" w:rsidRPr="00D84715" w:rsidRDefault="009D14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322DDD8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A570C0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4933B69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D65FD11" w14:textId="77777777" w:rsidR="009220EC" w:rsidRPr="00D84715" w:rsidRDefault="009D146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CAA3D54" w14:textId="77777777" w:rsidR="009220EC" w:rsidRPr="00D84715" w:rsidRDefault="009D146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FFBCA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2F4ECF8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6FE1E30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FEFB5A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A18FE3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BDC89E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6A400B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CBB7E1C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47CF118E" w14:textId="77777777" w:rsidR="00E678BB" w:rsidRPr="00D84715" w:rsidRDefault="009D146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2585241"/>
    <w:multiLevelType w:val="hybridMultilevel"/>
    <w:tmpl w:val="B836A9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73208D"/>
    <w:multiLevelType w:val="hybridMultilevel"/>
    <w:tmpl w:val="F36E8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071BE8"/>
    <w:multiLevelType w:val="hybridMultilevel"/>
    <w:tmpl w:val="EC228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C6F00A0"/>
    <w:multiLevelType w:val="hybridMultilevel"/>
    <w:tmpl w:val="E1B2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13"/>
  </w:num>
  <w:num w:numId="13">
    <w:abstractNumId w:val="1"/>
  </w:num>
  <w:num w:numId="14">
    <w:abstractNumId w:val="7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1051F"/>
    <w:rsid w:val="00091422"/>
    <w:rsid w:val="000B1C10"/>
    <w:rsid w:val="00137146"/>
    <w:rsid w:val="001B244F"/>
    <w:rsid w:val="001C17C1"/>
    <w:rsid w:val="001C4C1A"/>
    <w:rsid w:val="001E1A59"/>
    <w:rsid w:val="002D75C9"/>
    <w:rsid w:val="002E4731"/>
    <w:rsid w:val="00301D40"/>
    <w:rsid w:val="00324E69"/>
    <w:rsid w:val="00336CDD"/>
    <w:rsid w:val="0042031D"/>
    <w:rsid w:val="004D0ECD"/>
    <w:rsid w:val="0051620A"/>
    <w:rsid w:val="005B7AF4"/>
    <w:rsid w:val="00626AE0"/>
    <w:rsid w:val="00736C90"/>
    <w:rsid w:val="007475C9"/>
    <w:rsid w:val="007548B0"/>
    <w:rsid w:val="007B1075"/>
    <w:rsid w:val="00865F7A"/>
    <w:rsid w:val="0087634C"/>
    <w:rsid w:val="009047B0"/>
    <w:rsid w:val="009953DA"/>
    <w:rsid w:val="009B6B29"/>
    <w:rsid w:val="009D1466"/>
    <w:rsid w:val="009F7FB7"/>
    <w:rsid w:val="00A232F5"/>
    <w:rsid w:val="00A407CD"/>
    <w:rsid w:val="00A800B3"/>
    <w:rsid w:val="00AE2AEB"/>
    <w:rsid w:val="00B413A4"/>
    <w:rsid w:val="00BC035A"/>
    <w:rsid w:val="00C257FB"/>
    <w:rsid w:val="00C520BE"/>
    <w:rsid w:val="00CB3532"/>
    <w:rsid w:val="00D2667F"/>
    <w:rsid w:val="00D321C4"/>
    <w:rsid w:val="00D635ED"/>
    <w:rsid w:val="00D63DD5"/>
    <w:rsid w:val="00E0349A"/>
    <w:rsid w:val="00E203C2"/>
    <w:rsid w:val="00E214E8"/>
    <w:rsid w:val="00E7251B"/>
    <w:rsid w:val="00E81144"/>
    <w:rsid w:val="00E97941"/>
    <w:rsid w:val="00ED5886"/>
    <w:rsid w:val="00F70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E7CCF5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B8ABEF5-FBA3-4385-BBBA-1C0F369F1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4</Pages>
  <Words>1232</Words>
  <Characters>6160</Characters>
  <Application>Microsoft Office Word</Application>
  <DocSecurity>0</DocSecurity>
  <Lines>51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4</cp:revision>
  <dcterms:created xsi:type="dcterms:W3CDTF">2022-03-27T08:27:00Z</dcterms:created>
  <dcterms:modified xsi:type="dcterms:W3CDTF">2022-03-27T08:33:00Z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